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D79" w:rsidRDefault="004C20A3" w:rsidP="004C20A3">
      <w:pPr>
        <w:jc w:val="center"/>
        <w:rPr>
          <w:b/>
          <w:sz w:val="32"/>
          <w:szCs w:val="32"/>
        </w:rPr>
      </w:pPr>
      <w:r w:rsidRPr="004C20A3">
        <w:rPr>
          <w:b/>
          <w:sz w:val="32"/>
          <w:szCs w:val="32"/>
        </w:rPr>
        <w:t>How to co</w:t>
      </w:r>
      <w:r>
        <w:rPr>
          <w:b/>
          <w:sz w:val="32"/>
          <w:szCs w:val="32"/>
        </w:rPr>
        <w:t>nvert a you tube video to an MP3</w:t>
      </w:r>
      <w:r w:rsidRPr="004C20A3">
        <w:rPr>
          <w:b/>
          <w:sz w:val="32"/>
          <w:szCs w:val="32"/>
        </w:rPr>
        <w:t xml:space="preserve"> format</w:t>
      </w:r>
    </w:p>
    <w:p w:rsidR="004C20A3" w:rsidRDefault="004C20A3" w:rsidP="004C20A3">
      <w:pPr>
        <w:jc w:val="center"/>
        <w:rPr>
          <w:b/>
          <w:sz w:val="32"/>
          <w:szCs w:val="32"/>
        </w:rPr>
      </w:pPr>
    </w:p>
    <w:p w:rsidR="004C20A3" w:rsidRDefault="004C20A3" w:rsidP="004C20A3">
      <w:pPr>
        <w:rPr>
          <w:b/>
          <w:sz w:val="32"/>
          <w:szCs w:val="32"/>
        </w:rPr>
      </w:pPr>
      <w:r>
        <w:rPr>
          <w:b/>
          <w:sz w:val="32"/>
          <w:szCs w:val="32"/>
        </w:rPr>
        <w:t>1. Find an a video that has appropriate music for your teaser video</w:t>
      </w:r>
    </w:p>
    <w:p w:rsidR="004C20A3" w:rsidRDefault="004C20A3" w:rsidP="004C20A3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0556F7B" wp14:editId="3C4A2E00">
            <wp:extent cx="5501406" cy="227511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99" t="8511" r="16793" b="37690"/>
                    <a:stretch/>
                  </pic:blipFill>
                  <pic:spPr bwMode="auto">
                    <a:xfrm>
                      <a:off x="0" y="0"/>
                      <a:ext cx="5502628" cy="227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0A3" w:rsidRDefault="004C20A3" w:rsidP="004C20A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18F8B" wp14:editId="3A7C938D">
                <wp:simplePos x="0" y="0"/>
                <wp:positionH relativeFrom="column">
                  <wp:posOffset>2144395</wp:posOffset>
                </wp:positionH>
                <wp:positionV relativeFrom="paragraph">
                  <wp:posOffset>243205</wp:posOffset>
                </wp:positionV>
                <wp:extent cx="2687955" cy="478790"/>
                <wp:effectExtent l="38100" t="19050" r="17145" b="11176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7955" cy="47879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68.85pt;margin-top:19.15pt;width:211.65pt;height:37.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" strokecolor="#0d0d0d [3069]" strokeweight="3.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83549B5" wp14:editId="0F599B85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5736590" cy="71818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793"/>
                    <a:stretch/>
                  </pic:blipFill>
                  <pic:spPr bwMode="auto">
                    <a:xfrm>
                      <a:off x="0" y="0"/>
                      <a:ext cx="5736590" cy="71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2. Copy the URL for the video you want to use</w:t>
      </w:r>
    </w:p>
    <w:p w:rsidR="004C20A3" w:rsidRDefault="004C20A3" w:rsidP="004C20A3">
      <w:pPr>
        <w:rPr>
          <w:b/>
          <w:sz w:val="32"/>
          <w:szCs w:val="32"/>
        </w:rPr>
      </w:pPr>
    </w:p>
    <w:p w:rsidR="004C20A3" w:rsidRDefault="004C20A3" w:rsidP="004C20A3">
      <w:pPr>
        <w:rPr>
          <w:b/>
          <w:sz w:val="32"/>
          <w:szCs w:val="32"/>
        </w:rPr>
      </w:pPr>
    </w:p>
    <w:p w:rsidR="004C20A3" w:rsidRDefault="004C20A3" w:rsidP="004C20A3">
      <w:pPr>
        <w:rPr>
          <w:rStyle w:val="Strong"/>
          <w:rFonts w:ascii="Georgia" w:hAnsi="Georgia"/>
          <w:color w:val="508D24"/>
        </w:rPr>
      </w:pPr>
      <w:r>
        <w:rPr>
          <w:b/>
          <w:sz w:val="32"/>
          <w:szCs w:val="32"/>
        </w:rPr>
        <w:t xml:space="preserve">3. </w:t>
      </w:r>
      <w:r w:rsidR="00571D14">
        <w:rPr>
          <w:b/>
          <w:sz w:val="32"/>
          <w:szCs w:val="32"/>
        </w:rPr>
        <w:t xml:space="preserve">Open the conversion website </w:t>
      </w:r>
      <w:proofErr w:type="spellStart"/>
      <w:proofErr w:type="gramStart"/>
      <w:r w:rsidR="00571D14">
        <w:rPr>
          <w:b/>
          <w:sz w:val="32"/>
          <w:szCs w:val="32"/>
        </w:rPr>
        <w:t>eg</w:t>
      </w:r>
      <w:proofErr w:type="spellEnd"/>
      <w:r w:rsidR="00571D14">
        <w:rPr>
          <w:b/>
          <w:sz w:val="32"/>
          <w:szCs w:val="32"/>
        </w:rPr>
        <w:t xml:space="preserve">  </w:t>
      </w:r>
      <w:proofErr w:type="gramEnd"/>
      <w:r w:rsidR="00571D14">
        <w:rPr>
          <w:rStyle w:val="Strong"/>
          <w:rFonts w:ascii="Georgia" w:hAnsi="Georgia"/>
          <w:color w:val="508D24"/>
        </w:rPr>
        <w:fldChar w:fldCharType="begin"/>
      </w:r>
      <w:r w:rsidR="00571D14">
        <w:rPr>
          <w:rStyle w:val="Strong"/>
          <w:rFonts w:ascii="Georgia" w:hAnsi="Georgia"/>
          <w:color w:val="508D24"/>
        </w:rPr>
        <w:instrText xml:space="preserve"> HYPERLINK "http://www.vidtomp3.com/" \o "" </w:instrText>
      </w:r>
      <w:r w:rsidR="00571D14">
        <w:rPr>
          <w:rStyle w:val="Strong"/>
          <w:rFonts w:ascii="Georgia" w:hAnsi="Georgia"/>
          <w:color w:val="508D24"/>
        </w:rPr>
        <w:fldChar w:fldCharType="separate"/>
      </w:r>
      <w:r w:rsidR="00571D14">
        <w:rPr>
          <w:rStyle w:val="Strong"/>
          <w:rFonts w:ascii="Georgia" w:hAnsi="Georgia"/>
          <w:color w:val="A2AC81"/>
        </w:rPr>
        <w:t>http://www.vidtomp3.com/</w:t>
      </w:r>
      <w:r w:rsidR="00571D14">
        <w:rPr>
          <w:rStyle w:val="Strong"/>
          <w:rFonts w:ascii="Georgia" w:hAnsi="Georgia"/>
          <w:color w:val="508D24"/>
        </w:rPr>
        <w:fldChar w:fldCharType="end"/>
      </w:r>
    </w:p>
    <w:p w:rsidR="00571D14" w:rsidRDefault="00571D14" w:rsidP="004C20A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8C84DC" wp14:editId="29D1A997">
                <wp:simplePos x="0" y="0"/>
                <wp:positionH relativeFrom="column">
                  <wp:posOffset>2721429</wp:posOffset>
                </wp:positionH>
                <wp:positionV relativeFrom="paragraph">
                  <wp:posOffset>270782</wp:posOffset>
                </wp:positionV>
                <wp:extent cx="0" cy="3341914"/>
                <wp:effectExtent l="133350" t="0" r="57150" b="4953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1914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214.3pt;margin-top:21.3pt;width:0;height:26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" strokecolor="#0d0d0d" strokeweight="3.5pt">
                <v:stroke endarrow="open"/>
              </v:shape>
            </w:pict>
          </mc:Fallback>
        </mc:AlternateContent>
      </w:r>
      <w:r w:rsidRPr="00571D14">
        <w:rPr>
          <w:b/>
          <w:sz w:val="32"/>
          <w:szCs w:val="32"/>
        </w:rPr>
        <w:t>4. Paste the URL into the box indicated</w:t>
      </w:r>
      <w:r>
        <w:rPr>
          <w:b/>
          <w:sz w:val="32"/>
          <w:szCs w:val="32"/>
        </w:rPr>
        <w:t xml:space="preserve"> and </w:t>
      </w:r>
      <w:proofErr w:type="gramStart"/>
      <w:r>
        <w:rPr>
          <w:b/>
          <w:sz w:val="32"/>
          <w:szCs w:val="32"/>
        </w:rPr>
        <w:t>click</w:t>
      </w:r>
      <w:proofErr w:type="gramEnd"/>
      <w:r>
        <w:rPr>
          <w:b/>
          <w:sz w:val="32"/>
          <w:szCs w:val="32"/>
        </w:rPr>
        <w:t xml:space="preserve"> on the download button</w:t>
      </w:r>
    </w:p>
    <w:p w:rsidR="00571D14" w:rsidRDefault="00571D14" w:rsidP="004C20A3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8C55EB6" wp14:editId="16CF1841">
            <wp:extent cx="4071257" cy="3484863"/>
            <wp:effectExtent l="0" t="0" r="571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628" t="7903" r="39210" b="28875"/>
                    <a:stretch/>
                  </pic:blipFill>
                  <pic:spPr bwMode="auto">
                    <a:xfrm>
                      <a:off x="0" y="0"/>
                      <a:ext cx="4078498" cy="3491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EB9" w:rsidRDefault="00761EB9" w:rsidP="004C20A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95D569" wp14:editId="5E28E6DF">
                <wp:simplePos x="0" y="0"/>
                <wp:positionH relativeFrom="column">
                  <wp:posOffset>838200</wp:posOffset>
                </wp:positionH>
                <wp:positionV relativeFrom="paragraph">
                  <wp:posOffset>185057</wp:posOffset>
                </wp:positionV>
                <wp:extent cx="751114" cy="2035629"/>
                <wp:effectExtent l="76200" t="19050" r="30480" b="412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1114" cy="2035629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66pt;margin-top:14.55pt;width:59.15pt;height:160.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" strokecolor="#0d0d0d" strokeweight="3.5pt">
                <v:stroke endarrow="open"/>
              </v:shape>
            </w:pict>
          </mc:Fallback>
        </mc:AlternateContent>
      </w:r>
      <w:r>
        <w:rPr>
          <w:b/>
          <w:sz w:val="32"/>
          <w:szCs w:val="32"/>
        </w:rPr>
        <w:t xml:space="preserve">5. Click on the link </w:t>
      </w:r>
    </w:p>
    <w:p w:rsidR="00761EB9" w:rsidRDefault="00761EB9" w:rsidP="004C20A3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DFE6773" wp14:editId="53D38FD3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4452620" cy="2097405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8" t="8814" r="38070" b="56535"/>
                    <a:stretch/>
                  </pic:blipFill>
                  <pic:spPr bwMode="auto">
                    <a:xfrm>
                      <a:off x="0" y="0"/>
                      <a:ext cx="4452620" cy="209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EB9" w:rsidRDefault="00761EB9" w:rsidP="004C20A3">
      <w:pPr>
        <w:rPr>
          <w:b/>
          <w:sz w:val="32"/>
          <w:szCs w:val="32"/>
        </w:rPr>
      </w:pPr>
    </w:p>
    <w:p w:rsidR="00761EB9" w:rsidRDefault="00761EB9" w:rsidP="004C20A3">
      <w:pPr>
        <w:rPr>
          <w:b/>
          <w:sz w:val="32"/>
          <w:szCs w:val="32"/>
        </w:rPr>
      </w:pPr>
    </w:p>
    <w:p w:rsidR="00761EB9" w:rsidRDefault="00761EB9" w:rsidP="00761EB9">
      <w:pPr>
        <w:rPr>
          <w:b/>
          <w:sz w:val="32"/>
          <w:szCs w:val="32"/>
        </w:rPr>
      </w:pPr>
    </w:p>
    <w:p w:rsidR="00761EB9" w:rsidRDefault="00761EB9" w:rsidP="00761EB9">
      <w:pPr>
        <w:rPr>
          <w:b/>
          <w:sz w:val="32"/>
          <w:szCs w:val="32"/>
        </w:rPr>
      </w:pPr>
    </w:p>
    <w:p w:rsidR="00761EB9" w:rsidRDefault="00761EB9" w:rsidP="00761EB9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714F14A" wp14:editId="79799CE4">
            <wp:simplePos x="0" y="0"/>
            <wp:positionH relativeFrom="column">
              <wp:posOffset>-140335</wp:posOffset>
            </wp:positionH>
            <wp:positionV relativeFrom="paragraph">
              <wp:posOffset>218440</wp:posOffset>
            </wp:positionV>
            <wp:extent cx="4005580" cy="1884045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8" t="10942" r="40159" b="55319"/>
                    <a:stretch/>
                  </pic:blipFill>
                  <pic:spPr bwMode="auto">
                    <a:xfrm>
                      <a:off x="0" y="0"/>
                      <a:ext cx="4005580" cy="188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EB9" w:rsidRDefault="00761EB9" w:rsidP="00761EB9">
      <w:pPr>
        <w:rPr>
          <w:b/>
          <w:sz w:val="32"/>
          <w:szCs w:val="32"/>
        </w:rPr>
      </w:pPr>
      <w:r w:rsidRPr="00761EB9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84BE27" wp14:editId="047FCA98">
                <wp:simplePos x="0" y="0"/>
                <wp:positionH relativeFrom="column">
                  <wp:posOffset>4008755</wp:posOffset>
                </wp:positionH>
                <wp:positionV relativeFrom="paragraph">
                  <wp:posOffset>400685</wp:posOffset>
                </wp:positionV>
                <wp:extent cx="2374265" cy="1403985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EB9" w:rsidRPr="00761EB9" w:rsidRDefault="00761EB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61EB9">
                              <w:rPr>
                                <w:b/>
                                <w:sz w:val="28"/>
                                <w:szCs w:val="28"/>
                              </w:rPr>
                              <w:t>Click on the download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65pt;margin-top:31.5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">
                <v:textbox style="mso-fit-shape-to-text:t">
                  <w:txbxContent>
                    <w:p w:rsidR="00761EB9" w:rsidRPr="00761EB9" w:rsidRDefault="00761EB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61EB9">
                        <w:rPr>
                          <w:b/>
                          <w:sz w:val="28"/>
                          <w:szCs w:val="28"/>
                        </w:rPr>
                        <w:t>Click on the download button</w:t>
                      </w:r>
                    </w:p>
                  </w:txbxContent>
                </v:textbox>
              </v:shape>
            </w:pict>
          </mc:Fallback>
        </mc:AlternateContent>
      </w:r>
    </w:p>
    <w:p w:rsidR="00761EB9" w:rsidRDefault="00761EB9" w:rsidP="00761EB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D81272" wp14:editId="55487A14">
                <wp:simplePos x="0" y="0"/>
                <wp:positionH relativeFrom="column">
                  <wp:posOffset>2449195</wp:posOffset>
                </wp:positionH>
                <wp:positionV relativeFrom="paragraph">
                  <wp:posOffset>304800</wp:posOffset>
                </wp:positionV>
                <wp:extent cx="1621155" cy="718185"/>
                <wp:effectExtent l="38100" t="19050" r="17145" b="6286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1155" cy="718185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92.85pt;margin-top:24pt;width:127.65pt;height:56.5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" strokecolor="#0d0d0d" strokeweight="3.5pt">
                <v:stroke endarrow="open"/>
              </v:shape>
            </w:pict>
          </mc:Fallback>
        </mc:AlternateContent>
      </w:r>
    </w:p>
    <w:p w:rsidR="00761EB9" w:rsidRDefault="00761EB9" w:rsidP="00761EB9">
      <w:pPr>
        <w:rPr>
          <w:b/>
          <w:sz w:val="32"/>
          <w:szCs w:val="32"/>
        </w:rPr>
      </w:pPr>
    </w:p>
    <w:p w:rsidR="00761EB9" w:rsidRDefault="00761EB9" w:rsidP="00761EB9">
      <w:pPr>
        <w:rPr>
          <w:b/>
          <w:sz w:val="32"/>
          <w:szCs w:val="32"/>
        </w:rPr>
      </w:pPr>
    </w:p>
    <w:p w:rsidR="00761EB9" w:rsidRDefault="00761EB9" w:rsidP="00761EB9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A00B1E2" wp14:editId="47B500E5">
            <wp:simplePos x="0" y="0"/>
            <wp:positionH relativeFrom="column">
              <wp:posOffset>-368300</wp:posOffset>
            </wp:positionH>
            <wp:positionV relativeFrom="paragraph">
              <wp:posOffset>326390</wp:posOffset>
            </wp:positionV>
            <wp:extent cx="6286500" cy="94678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8" t="82371" r="11284"/>
                    <a:stretch/>
                  </pic:blipFill>
                  <pic:spPr bwMode="auto">
                    <a:xfrm>
                      <a:off x="0" y="0"/>
                      <a:ext cx="6286500" cy="94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EB9" w:rsidRPr="004C20A3" w:rsidRDefault="00761EB9" w:rsidP="00761EB9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A73882" wp14:editId="672FB29C">
                <wp:simplePos x="0" y="0"/>
                <wp:positionH relativeFrom="column">
                  <wp:posOffset>2845435</wp:posOffset>
                </wp:positionH>
                <wp:positionV relativeFrom="paragraph">
                  <wp:posOffset>408305</wp:posOffset>
                </wp:positionV>
                <wp:extent cx="2096770" cy="1207770"/>
                <wp:effectExtent l="19050" t="38100" r="55880" b="3048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6770" cy="1207770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24.05pt;margin-top:32.15pt;width:165.1pt;height:95.1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" strokecolor="#0d0d0d" strokeweight="3.5pt">
                <v:stroke endarrow="open"/>
              </v:shape>
            </w:pict>
          </mc:Fallback>
        </mc:AlternateContent>
      </w:r>
      <w:r w:rsidRPr="00761EB9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406368" wp14:editId="3E3257DC">
                <wp:simplePos x="0" y="0"/>
                <wp:positionH relativeFrom="column">
                  <wp:posOffset>568870</wp:posOffset>
                </wp:positionH>
                <wp:positionV relativeFrom="paragraph">
                  <wp:posOffset>1071789</wp:posOffset>
                </wp:positionV>
                <wp:extent cx="2374265" cy="1403985"/>
                <wp:effectExtent l="0" t="0" r="12700" b="165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EB9" w:rsidRPr="00761EB9" w:rsidRDefault="00761EB9" w:rsidP="00761EB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Save the file into your activity 1 – teaser video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4.8pt;margin-top:84.4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">
                <v:textbox style="mso-fit-shape-to-text:t">
                  <w:txbxContent>
                    <w:p w:rsidR="00761EB9" w:rsidRPr="00761EB9" w:rsidRDefault="00761EB9" w:rsidP="00761EB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Save the file into your activity 1 – teaser video folder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1EB9" w:rsidRPr="004C20A3" w:rsidSect="00571D14">
      <w:pgSz w:w="11906" w:h="16838"/>
      <w:pgMar w:top="1440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A3"/>
    <w:rsid w:val="00022D79"/>
    <w:rsid w:val="004C20A3"/>
    <w:rsid w:val="00571D14"/>
    <w:rsid w:val="00761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A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71D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A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71D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413157AB.dotm</Template>
  <TotalTime>18</TotalTime>
  <Pages>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DStones</dc:creator>
  <cp:lastModifiedBy>DStones</cp:lastModifiedBy>
  <cp:revision>3</cp:revision>
  <dcterms:created xsi:type="dcterms:W3CDTF">2014-01-06T15:02:00Z</dcterms:created>
  <dcterms:modified xsi:type="dcterms:W3CDTF">2014-01-06T15:20:00Z</dcterms:modified>
</cp:coreProperties>
</file>